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A12" w:rsidRDefault="003B55D4" w:rsidP="000C0A12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299200" cy="8661400"/>
            <wp:effectExtent l="0" t="0" r="6350" b="6350"/>
            <wp:docPr id="1" name="Рисунок 1" descr="C:\Users\User\AppData\Local\Microsoft\Windows\INetCache\Content.Word\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12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6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A12" w:rsidRDefault="000C0A12" w:rsidP="000C0A12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C0A12" w:rsidRDefault="000C0A12" w:rsidP="000C0A12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C0A12" w:rsidRDefault="000C0A12" w:rsidP="000C0A12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C0A12" w:rsidRDefault="000C0A12" w:rsidP="000C0A12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42838" w:rsidRPr="00E42838" w:rsidRDefault="00E42838" w:rsidP="00F8305B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  <w:rPr>
          <w:lang w:val="tt-RU"/>
        </w:rPr>
      </w:pPr>
      <w:bookmarkStart w:id="0" w:name="_GoBack"/>
      <w:bookmarkEnd w:id="0"/>
    </w:p>
    <w:p w:rsidR="000C0A12" w:rsidRDefault="000C0A12" w:rsidP="000C0A12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  <w:jc w:val="center"/>
        <w:rPr>
          <w:b/>
        </w:rPr>
      </w:pPr>
      <w:r w:rsidRPr="000C0A12">
        <w:rPr>
          <w:b/>
        </w:rPr>
        <w:t>1. Общие положения</w:t>
      </w:r>
    </w:p>
    <w:p w:rsidR="000C0A12" w:rsidRDefault="000C0A12" w:rsidP="000C0A12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</w:pPr>
    </w:p>
    <w:p w:rsidR="000C0A12" w:rsidRDefault="000C0A12" w:rsidP="000C0A12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</w:pPr>
      <w:r>
        <w:t xml:space="preserve">1.1. </w:t>
      </w:r>
      <w:proofErr w:type="gramStart"/>
      <w:r>
        <w:t xml:space="preserve">Настоящие </w:t>
      </w:r>
      <w:r w:rsidR="0085185F">
        <w:t>Правила пользования сотовым телефоном в период образовательного процесса (далее – Правила) устанавливаются для обучающихся и работников школы с целью упорядочения и улучшения организации режима работы муниципального бюджетного общеобразовательного учреждения «</w:t>
      </w:r>
      <w:proofErr w:type="spellStart"/>
      <w:r w:rsidR="0085185F">
        <w:t>Лекаревская</w:t>
      </w:r>
      <w:proofErr w:type="spellEnd"/>
      <w:r w:rsidR="0085185F">
        <w:t xml:space="preserve"> средняя общеобразовательная школа» </w:t>
      </w:r>
      <w:proofErr w:type="spellStart"/>
      <w:r w:rsidR="0085185F">
        <w:t>Елабужского</w:t>
      </w:r>
      <w:proofErr w:type="spellEnd"/>
      <w:r w:rsidR="0085185F">
        <w:t xml:space="preserve"> муниципального района Республики Татарстан (Далее – МБОУ «</w:t>
      </w:r>
      <w:proofErr w:type="spellStart"/>
      <w:r w:rsidR="0085185F">
        <w:t>Лекаревская</w:t>
      </w:r>
      <w:proofErr w:type="spellEnd"/>
      <w:r w:rsidR="0085185F">
        <w:t xml:space="preserve"> средняя школа» ЕМР РТ), защите гражданских прав всех субъектов образовательного процесса: школьников, родителей, работников школы.</w:t>
      </w:r>
      <w:proofErr w:type="gramEnd"/>
    </w:p>
    <w:p w:rsidR="0085185F" w:rsidRDefault="0085185F" w:rsidP="000C0A12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</w:pPr>
      <w:r>
        <w:t xml:space="preserve">1.2. Соблюдение правил содействует </w:t>
      </w:r>
      <w:r w:rsidR="009C1DDC">
        <w:t>повышению  качества и эффективности получаемых образовательных услуг, гарантирует психологически  комфортные условия  учебного процесса, обеспеч</w:t>
      </w:r>
      <w:r w:rsidR="005134AE">
        <w:t>ивает защиту школьного пространства от попыток пропаганды культа насилия, жестокости и порнографии.</w:t>
      </w:r>
    </w:p>
    <w:p w:rsidR="005134AE" w:rsidRDefault="005134AE" w:rsidP="000C0A12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</w:pPr>
    </w:p>
    <w:p w:rsidR="005134AE" w:rsidRDefault="005134AE" w:rsidP="005134AE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  <w:jc w:val="center"/>
        <w:rPr>
          <w:b/>
        </w:rPr>
      </w:pPr>
      <w:r w:rsidRPr="005134AE">
        <w:rPr>
          <w:b/>
        </w:rPr>
        <w:t>2. Основные понятия.</w:t>
      </w:r>
    </w:p>
    <w:p w:rsidR="005134AE" w:rsidRDefault="005134AE" w:rsidP="005134AE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  <w:jc w:val="center"/>
        <w:rPr>
          <w:b/>
        </w:rPr>
      </w:pPr>
    </w:p>
    <w:p w:rsidR="005134AE" w:rsidRDefault="005134AE" w:rsidP="005134AE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</w:pPr>
      <w:r>
        <w:rPr>
          <w:b/>
        </w:rPr>
        <w:t xml:space="preserve">Сотовый телефон – </w:t>
      </w:r>
      <w:r>
        <w:t>средство коммуникации и составляющая имиджа современного человека, которую не принято активно демонстрировать.</w:t>
      </w:r>
    </w:p>
    <w:p w:rsidR="005134AE" w:rsidRPr="005134AE" w:rsidRDefault="005134AE" w:rsidP="005134AE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</w:pPr>
      <w:r w:rsidRPr="005134AE">
        <w:rPr>
          <w:b/>
        </w:rPr>
        <w:t>Пользователь</w:t>
      </w:r>
      <w:r>
        <w:t xml:space="preserve"> – субъект образовательного процесса, пользующийся сотовым телефоном.</w:t>
      </w:r>
    </w:p>
    <w:p w:rsidR="0089101A" w:rsidRDefault="005134AE" w:rsidP="005134AE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  <w:jc w:val="both"/>
      </w:pPr>
      <w:r>
        <w:rPr>
          <w:b/>
        </w:rPr>
        <w:t xml:space="preserve">Пропаганда культа насилия, жестокости или порнографии посредством телефона – </w:t>
      </w:r>
      <w:r>
        <w:t>демонстрация и распространение окружающим видео- или фот</w:t>
      </w:r>
      <w:proofErr w:type="gramStart"/>
      <w:r>
        <w:t>о-</w:t>
      </w:r>
      <w:proofErr w:type="gramEnd"/>
      <w:r>
        <w:t xml:space="preserve"> сюжетов соответствующего содержания (в нарушение Закона РФ «Об особых правилах распространения эротической продукции и запрете пропаганды культа насилия и жестокости»).</w:t>
      </w:r>
    </w:p>
    <w:p w:rsidR="005134AE" w:rsidRDefault="005134AE" w:rsidP="005134AE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  <w:jc w:val="both"/>
      </w:pPr>
      <w:r w:rsidRPr="005134AE">
        <w:rPr>
          <w:b/>
        </w:rPr>
        <w:t>Сознательное нанесение вреда имиджу школы, личности ребенка и педагога</w:t>
      </w:r>
      <w:r>
        <w:t xml:space="preserve"> – съемка в стенах школы режиссированных (постановочных) сцен насилия, вандализма с целью дальнейшей демонстрации сюжетов окружающим.</w:t>
      </w:r>
    </w:p>
    <w:p w:rsidR="005134AE" w:rsidRDefault="005134AE" w:rsidP="005134AE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  <w:jc w:val="both"/>
      </w:pPr>
    </w:p>
    <w:p w:rsidR="005134AE" w:rsidRDefault="005134AE" w:rsidP="005134AE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  <w:jc w:val="center"/>
        <w:rPr>
          <w:b/>
        </w:rPr>
      </w:pPr>
      <w:r>
        <w:rPr>
          <w:b/>
        </w:rPr>
        <w:t>3. Условия применения сотовых телефонов в школе.</w:t>
      </w:r>
    </w:p>
    <w:p w:rsidR="00152D9F" w:rsidRDefault="00152D9F" w:rsidP="00152D9F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</w:pPr>
    </w:p>
    <w:p w:rsidR="00152D9F" w:rsidRDefault="00152D9F" w:rsidP="00152D9F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</w:pPr>
      <w:r>
        <w:t>Любой Пользователь обязан знать и соблюдать следующие условия и правила пользования сотовыми телефонами в школе:</w:t>
      </w:r>
    </w:p>
    <w:p w:rsidR="00152D9F" w:rsidRDefault="00152D9F" w:rsidP="00152D9F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</w:pPr>
      <w:r>
        <w:t>- в здании школы обязательно ставить телефон в режим вибровызова;</w:t>
      </w:r>
    </w:p>
    <w:p w:rsidR="00152D9F" w:rsidRDefault="00152D9F" w:rsidP="00152D9F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</w:pPr>
      <w:r>
        <w:t>- во время уроков и учебных занятий телефон необходимо выключить и убрать сотовый телефон в портфель (сумку);</w:t>
      </w:r>
    </w:p>
    <w:p w:rsidR="00152D9F" w:rsidRPr="00152D9F" w:rsidRDefault="00152D9F" w:rsidP="00152D9F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</w:pPr>
      <w:r>
        <w:t xml:space="preserve">- родителям (законным представителям) не разрешается звонить учащимся во время уроков; </w:t>
      </w:r>
    </w:p>
    <w:p w:rsidR="009E283F" w:rsidRPr="00EC5819" w:rsidRDefault="00152D9F" w:rsidP="00601613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  <w:jc w:val="both"/>
      </w:pPr>
      <w:r>
        <w:t xml:space="preserve">- </w:t>
      </w:r>
      <w:r w:rsidR="00B83F09">
        <w:t>обучающиеся</w:t>
      </w:r>
      <w:r w:rsidR="009E283F" w:rsidRPr="009E283F">
        <w:t xml:space="preserve"> могут использовать на уроке планшеты и электронные книги в рамках учебной программы только с разрешения учителя и с учетом норм, установленных СанПиНом 2.4.2.2821-10.</w:t>
      </w:r>
    </w:p>
    <w:p w:rsidR="002D33E8" w:rsidRPr="002D33E8" w:rsidRDefault="002D33E8" w:rsidP="002D33E8">
      <w:pPr>
        <w:pStyle w:val="2b"/>
        <w:numPr>
          <w:ilvl w:val="0"/>
          <w:numId w:val="43"/>
        </w:numPr>
        <w:tabs>
          <w:tab w:val="left" w:pos="0"/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EC5819" w:rsidRPr="00EC5819">
        <w:rPr>
          <w:sz w:val="24"/>
          <w:szCs w:val="24"/>
        </w:rPr>
        <w:t>омнить, что ответственность за сохранность телефона лежит только на</w:t>
      </w:r>
      <w:r w:rsidR="00EC5819">
        <w:rPr>
          <w:sz w:val="24"/>
          <w:szCs w:val="24"/>
        </w:rPr>
        <w:t xml:space="preserve"> </w:t>
      </w:r>
      <w:r w:rsidR="00EC5819" w:rsidRPr="00EC5819">
        <w:rPr>
          <w:sz w:val="24"/>
          <w:szCs w:val="24"/>
        </w:rPr>
        <w:t>его</w:t>
      </w:r>
      <w:r w:rsidR="00EC5819">
        <w:rPr>
          <w:sz w:val="24"/>
          <w:szCs w:val="24"/>
        </w:rPr>
        <w:t xml:space="preserve"> </w:t>
      </w:r>
      <w:r w:rsidR="00EC5819" w:rsidRPr="00EC5819">
        <w:rPr>
          <w:sz w:val="24"/>
          <w:szCs w:val="24"/>
        </w:rPr>
        <w:t>владельце (родителях, законных представителях владельца). Все случаи</w:t>
      </w:r>
      <w:r w:rsidR="00EC5819">
        <w:rPr>
          <w:sz w:val="24"/>
          <w:szCs w:val="24"/>
        </w:rPr>
        <w:t xml:space="preserve"> </w:t>
      </w:r>
      <w:r w:rsidR="00EC5819" w:rsidRPr="00EC5819">
        <w:rPr>
          <w:sz w:val="24"/>
          <w:szCs w:val="24"/>
        </w:rPr>
        <w:t>хищения имущества</w:t>
      </w:r>
      <w:r w:rsidR="00EC5819">
        <w:rPr>
          <w:sz w:val="24"/>
          <w:szCs w:val="24"/>
        </w:rPr>
        <w:t xml:space="preserve"> </w:t>
      </w:r>
      <w:r w:rsidR="00EC5819" w:rsidRPr="00EC5819">
        <w:rPr>
          <w:sz w:val="24"/>
          <w:szCs w:val="24"/>
        </w:rPr>
        <w:t xml:space="preserve">рассматриваются по заявлению в </w:t>
      </w:r>
      <w:r w:rsidR="00EC5819">
        <w:rPr>
          <w:sz w:val="24"/>
          <w:szCs w:val="24"/>
        </w:rPr>
        <w:t xml:space="preserve">полицию в </w:t>
      </w:r>
      <w:r w:rsidR="00EC5819" w:rsidRPr="00EC5819">
        <w:rPr>
          <w:sz w:val="24"/>
          <w:szCs w:val="24"/>
        </w:rPr>
        <w:t>соответствии с действующим законодательством.</w:t>
      </w:r>
    </w:p>
    <w:p w:rsidR="00EC5819" w:rsidRPr="002D33E8" w:rsidRDefault="002D33E8" w:rsidP="002D33E8">
      <w:pPr>
        <w:pStyle w:val="2b"/>
        <w:numPr>
          <w:ilvl w:val="0"/>
          <w:numId w:val="43"/>
        </w:numPr>
        <w:tabs>
          <w:tab w:val="left" w:pos="0"/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в</w:t>
      </w:r>
      <w:r w:rsidR="00EC5819" w:rsidRPr="002D33E8">
        <w:rPr>
          <w:sz w:val="24"/>
          <w:szCs w:val="24"/>
        </w:rPr>
        <w:t xml:space="preserve"> здании школы запрещена пропаганда культа насилия, жестокости или порнографии посредством сотового телефона.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EC5819">
        <w:rPr>
          <w:b/>
          <w:sz w:val="24"/>
          <w:szCs w:val="24"/>
        </w:rPr>
        <w:t>4. Права пользователей.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 xml:space="preserve">        Вне уроков пользователь имеет право применять мобильный телефон в здании школы как современное средство коммуникации:</w:t>
      </w:r>
    </w:p>
    <w:p w:rsidR="00EC5819" w:rsidRDefault="00EC5819" w:rsidP="002D33E8">
      <w:pPr>
        <w:pStyle w:val="2b"/>
        <w:numPr>
          <w:ilvl w:val="0"/>
          <w:numId w:val="44"/>
        </w:numPr>
        <w:tabs>
          <w:tab w:val="left" w:pos="0"/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EC5819">
        <w:rPr>
          <w:sz w:val="24"/>
          <w:szCs w:val="24"/>
        </w:rPr>
        <w:t>осуществлять звонки;</w:t>
      </w:r>
    </w:p>
    <w:p w:rsidR="00EC5819" w:rsidRPr="00EC5819" w:rsidRDefault="00EC5819" w:rsidP="002D33E8">
      <w:pPr>
        <w:pStyle w:val="2b"/>
        <w:numPr>
          <w:ilvl w:val="0"/>
          <w:numId w:val="44"/>
        </w:numPr>
        <w:tabs>
          <w:tab w:val="left" w:pos="0"/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EC5819">
        <w:rPr>
          <w:sz w:val="24"/>
          <w:szCs w:val="24"/>
        </w:rPr>
        <w:t>посылать SMS – сообщения;</w:t>
      </w:r>
    </w:p>
    <w:p w:rsidR="002D33E8" w:rsidRDefault="00EC5819" w:rsidP="002D33E8">
      <w:pPr>
        <w:pStyle w:val="2b"/>
        <w:numPr>
          <w:ilvl w:val="0"/>
          <w:numId w:val="44"/>
        </w:numPr>
        <w:tabs>
          <w:tab w:val="left" w:pos="0"/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EC5819">
        <w:rPr>
          <w:sz w:val="24"/>
          <w:szCs w:val="24"/>
        </w:rPr>
        <w:t>играть;</w:t>
      </w:r>
    </w:p>
    <w:p w:rsidR="00EC5819" w:rsidRPr="00EC5819" w:rsidRDefault="00EC5819" w:rsidP="002D33E8">
      <w:pPr>
        <w:pStyle w:val="2b"/>
        <w:numPr>
          <w:ilvl w:val="0"/>
          <w:numId w:val="44"/>
        </w:numPr>
        <w:tabs>
          <w:tab w:val="left" w:pos="0"/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EC5819">
        <w:rPr>
          <w:sz w:val="24"/>
          <w:szCs w:val="24"/>
        </w:rPr>
        <w:t>обмениваться информацией;</w:t>
      </w:r>
    </w:p>
    <w:p w:rsidR="00EC5819" w:rsidRPr="00EC5819" w:rsidRDefault="00EC5819" w:rsidP="002D33E8">
      <w:pPr>
        <w:pStyle w:val="2b"/>
        <w:numPr>
          <w:ilvl w:val="0"/>
          <w:numId w:val="44"/>
        </w:numPr>
        <w:tabs>
          <w:tab w:val="left" w:pos="0"/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EC5819">
        <w:rPr>
          <w:sz w:val="24"/>
          <w:szCs w:val="24"/>
        </w:rPr>
        <w:t>делать открытую фото- и виде</w:t>
      </w:r>
      <w:proofErr w:type="gramStart"/>
      <w:r w:rsidRPr="00EC5819">
        <w:rPr>
          <w:sz w:val="24"/>
          <w:szCs w:val="24"/>
        </w:rPr>
        <w:t>о-</w:t>
      </w:r>
      <w:proofErr w:type="gramEnd"/>
      <w:r w:rsidRPr="00EC5819">
        <w:rPr>
          <w:sz w:val="24"/>
          <w:szCs w:val="24"/>
        </w:rPr>
        <w:t xml:space="preserve"> съемку с согласия окружающих;</w:t>
      </w:r>
    </w:p>
    <w:p w:rsidR="00EC5819" w:rsidRPr="00EC5819" w:rsidRDefault="00EC5819" w:rsidP="002D33E8">
      <w:pPr>
        <w:pStyle w:val="2b"/>
        <w:numPr>
          <w:ilvl w:val="0"/>
          <w:numId w:val="44"/>
        </w:numPr>
        <w:tabs>
          <w:tab w:val="left" w:pos="0"/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EC5819">
        <w:rPr>
          <w:sz w:val="24"/>
          <w:szCs w:val="24"/>
        </w:rPr>
        <w:t>слушать радио и музыку через наушники в тихом режиме</w:t>
      </w:r>
      <w:r w:rsidR="002D33E8">
        <w:rPr>
          <w:sz w:val="24"/>
          <w:szCs w:val="24"/>
        </w:rPr>
        <w:t xml:space="preserve"> (в движении - не разрешается)</w:t>
      </w:r>
      <w:r w:rsidRPr="00EC5819">
        <w:rPr>
          <w:sz w:val="24"/>
          <w:szCs w:val="24"/>
        </w:rPr>
        <w:t>.</w:t>
      </w:r>
    </w:p>
    <w:p w:rsidR="00EC5819" w:rsidRPr="00EC5819" w:rsidRDefault="00EC5819" w:rsidP="002D33E8">
      <w:pPr>
        <w:pStyle w:val="2b"/>
        <w:tabs>
          <w:tab w:val="left" w:pos="0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EC5819">
        <w:rPr>
          <w:b/>
          <w:sz w:val="24"/>
          <w:szCs w:val="24"/>
        </w:rPr>
        <w:t>5. Обязанности пользователей.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lastRenderedPageBreak/>
        <w:t>Пользователям запрещается: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>5.1.Использовать сотовый телефон на уроке в любом  режиме (в том числе как калькулятор, записную книжку).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>5.2.Использовать громкий режим вызова и прослушивания мелодий во все время пребывания в школе.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>5.3.Пропагандировать, хранить информацию, содержащую жестокость, насилие или порнографию посредством телефона.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>5.4.Сознательно наносить вред образовательному процессу при использовании сотового телефона.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EC5819">
        <w:rPr>
          <w:b/>
          <w:sz w:val="24"/>
          <w:szCs w:val="24"/>
        </w:rPr>
        <w:t>6.</w:t>
      </w:r>
      <w:r w:rsidR="009E283F">
        <w:rPr>
          <w:b/>
          <w:sz w:val="24"/>
          <w:szCs w:val="24"/>
        </w:rPr>
        <w:t xml:space="preserve">  </w:t>
      </w:r>
      <w:r w:rsidRPr="00EC5819">
        <w:rPr>
          <w:b/>
          <w:sz w:val="24"/>
          <w:szCs w:val="24"/>
        </w:rPr>
        <w:t>Ответственность за нарушение Правил.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>За нарушение настоящих Правил пользователем сотовой связью предусматривается сведущая ответственность: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>6.1.За однократное нарушение, оформленное докладной на имя директора, объявляется замечание (с написанием объяснительной).</w:t>
      </w:r>
    </w:p>
    <w:p w:rsid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>6.2.При повторных фактах нарушения - собеседование администрации школы с родителями (законными представите</w:t>
      </w:r>
      <w:r w:rsidR="004D1F77">
        <w:rPr>
          <w:sz w:val="24"/>
          <w:szCs w:val="24"/>
        </w:rPr>
        <w:t>лями) обучающегося</w:t>
      </w:r>
      <w:r w:rsidRPr="00EC5819">
        <w:rPr>
          <w:sz w:val="24"/>
          <w:szCs w:val="24"/>
        </w:rPr>
        <w:t xml:space="preserve">. </w:t>
      </w:r>
    </w:p>
    <w:p w:rsidR="004D1F77" w:rsidRPr="00EC5819" w:rsidRDefault="004D1F77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6.3. При неоднократном нарушении – рассмотрение данного нарушения на Совете профилактики.</w:t>
      </w:r>
    </w:p>
    <w:p w:rsidR="00EC5819" w:rsidRPr="00EC5819" w:rsidRDefault="004D1F77" w:rsidP="00EC5819">
      <w:pPr>
        <w:pStyle w:val="2b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6.4</w:t>
      </w:r>
      <w:r w:rsidR="00EC5819" w:rsidRPr="00EC5819">
        <w:rPr>
          <w:sz w:val="24"/>
          <w:szCs w:val="24"/>
        </w:rPr>
        <w:t xml:space="preserve">.Сотруднику школы, нарушившему </w:t>
      </w:r>
      <w:r w:rsidR="000670E5">
        <w:rPr>
          <w:sz w:val="24"/>
          <w:szCs w:val="24"/>
        </w:rPr>
        <w:t xml:space="preserve"> </w:t>
      </w:r>
      <w:r w:rsidR="00EC5819" w:rsidRPr="00EC5819">
        <w:rPr>
          <w:sz w:val="24"/>
          <w:szCs w:val="24"/>
        </w:rPr>
        <w:t>Правила</w:t>
      </w:r>
      <w:r w:rsidR="00761C28">
        <w:rPr>
          <w:sz w:val="24"/>
          <w:szCs w:val="24"/>
        </w:rPr>
        <w:t xml:space="preserve">, </w:t>
      </w:r>
      <w:r w:rsidR="00EC5819" w:rsidRPr="00EC5819">
        <w:rPr>
          <w:sz w:val="24"/>
          <w:szCs w:val="24"/>
        </w:rPr>
        <w:t>выносится дисциплинарное взыскание.</w:t>
      </w:r>
    </w:p>
    <w:p w:rsidR="000B674E" w:rsidRDefault="000B674E" w:rsidP="000B674E">
      <w:pPr>
        <w:pStyle w:val="Style4"/>
        <w:widowControl/>
        <w:tabs>
          <w:tab w:val="left" w:pos="0"/>
        </w:tabs>
        <w:spacing w:line="240" w:lineRule="auto"/>
        <w:ind w:firstLine="0"/>
        <w:jc w:val="center"/>
      </w:pPr>
      <w:r>
        <w:rPr>
          <w:b/>
        </w:rPr>
        <w:t>7. Заключительные положения.</w:t>
      </w:r>
    </w:p>
    <w:p w:rsidR="000B674E" w:rsidRDefault="000B674E" w:rsidP="003C3798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7.1. Настоящее Положение утвер</w:t>
      </w:r>
      <w:r w:rsidR="00C32BC3">
        <w:rPr>
          <w:sz w:val="24"/>
          <w:szCs w:val="24"/>
        </w:rPr>
        <w:t>ждается директором МБОУ «</w:t>
      </w:r>
      <w:proofErr w:type="spellStart"/>
      <w:r w:rsidR="00152D9F">
        <w:rPr>
          <w:sz w:val="24"/>
          <w:szCs w:val="24"/>
        </w:rPr>
        <w:t>Лекаревская</w:t>
      </w:r>
      <w:proofErr w:type="spellEnd"/>
      <w:r w:rsidR="00761C28">
        <w:rPr>
          <w:sz w:val="24"/>
          <w:szCs w:val="24"/>
        </w:rPr>
        <w:t xml:space="preserve"> средняя школа</w:t>
      </w:r>
      <w:r>
        <w:rPr>
          <w:sz w:val="24"/>
          <w:szCs w:val="24"/>
        </w:rPr>
        <w:t xml:space="preserve">»  ЕМР РТ  и вступает в силу </w:t>
      </w:r>
      <w:proofErr w:type="gramStart"/>
      <w:r>
        <w:rPr>
          <w:sz w:val="24"/>
          <w:szCs w:val="24"/>
        </w:rPr>
        <w:t>с даты</w:t>
      </w:r>
      <w:proofErr w:type="gramEnd"/>
      <w:r>
        <w:rPr>
          <w:sz w:val="24"/>
          <w:szCs w:val="24"/>
        </w:rPr>
        <w:t xml:space="preserve"> его утверждения.</w:t>
      </w:r>
    </w:p>
    <w:p w:rsidR="000B674E" w:rsidRDefault="000B674E" w:rsidP="003C3798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7.2. Изменения и дополнения могут быть внесены в данный локальный акт с момента регистрации новой редакции Устава.</w:t>
      </w:r>
    </w:p>
    <w:p w:rsidR="000B674E" w:rsidRDefault="000B674E" w:rsidP="003C3798">
      <w:pPr>
        <w:pStyle w:val="2b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7.3. Положение утрачивает силу в случае принятия нового Положения о локальных актах.</w:t>
      </w:r>
    </w:p>
    <w:p w:rsidR="000B674E" w:rsidRDefault="000B674E" w:rsidP="003C3798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7.4. Вопросы, не урегулированные  настоящим Положением, подлежат урегулированию в соответствии с действующим законодательством РФ, Уставом </w:t>
      </w:r>
      <w:r w:rsidR="00C32BC3">
        <w:rPr>
          <w:sz w:val="24"/>
          <w:szCs w:val="24"/>
        </w:rPr>
        <w:t>МБОУ «</w:t>
      </w:r>
      <w:proofErr w:type="spellStart"/>
      <w:r w:rsidR="00152D9F">
        <w:rPr>
          <w:sz w:val="24"/>
          <w:szCs w:val="24"/>
        </w:rPr>
        <w:t>Лекаревская</w:t>
      </w:r>
      <w:proofErr w:type="spellEnd"/>
      <w:r w:rsidR="00761C28">
        <w:rPr>
          <w:sz w:val="24"/>
          <w:szCs w:val="24"/>
        </w:rPr>
        <w:t xml:space="preserve"> средняя школа</w:t>
      </w:r>
      <w:r>
        <w:rPr>
          <w:sz w:val="24"/>
          <w:szCs w:val="24"/>
        </w:rPr>
        <w:t xml:space="preserve">»  ЕМР РТ </w:t>
      </w:r>
      <w:r>
        <w:rPr>
          <w:color w:val="000000"/>
          <w:sz w:val="24"/>
          <w:szCs w:val="24"/>
        </w:rPr>
        <w:t xml:space="preserve"> и иными локальными нормативными актами.</w:t>
      </w:r>
    </w:p>
    <w:p w:rsidR="000B674E" w:rsidRDefault="000B674E" w:rsidP="003C3798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7.5. Настоящее Положение размещается на сайт</w:t>
      </w:r>
      <w:r w:rsidR="00C32BC3">
        <w:rPr>
          <w:sz w:val="24"/>
          <w:szCs w:val="24"/>
        </w:rPr>
        <w:t>е МБОУ «</w:t>
      </w:r>
      <w:proofErr w:type="spellStart"/>
      <w:r w:rsidR="00152D9F">
        <w:rPr>
          <w:sz w:val="24"/>
          <w:szCs w:val="24"/>
        </w:rPr>
        <w:t>Лекаревская</w:t>
      </w:r>
      <w:proofErr w:type="spellEnd"/>
      <w:r w:rsidR="00761C28">
        <w:rPr>
          <w:sz w:val="24"/>
          <w:szCs w:val="24"/>
        </w:rPr>
        <w:t xml:space="preserve"> средняя школа</w:t>
      </w:r>
      <w:r>
        <w:rPr>
          <w:sz w:val="24"/>
          <w:szCs w:val="24"/>
        </w:rPr>
        <w:t>»  ЕМР РТ.</w:t>
      </w:r>
    </w:p>
    <w:p w:rsidR="009441A0" w:rsidRPr="004509B0" w:rsidRDefault="009441A0" w:rsidP="000B674E">
      <w:pPr>
        <w:keepNext/>
        <w:keepLines/>
        <w:tabs>
          <w:tab w:val="left" w:pos="0"/>
        </w:tabs>
        <w:jc w:val="center"/>
      </w:pPr>
    </w:p>
    <w:sectPr w:rsidR="009441A0" w:rsidRPr="004509B0" w:rsidSect="00152D9F">
      <w:footerReference w:type="default" r:id="rId10"/>
      <w:pgSz w:w="11905" w:h="16837"/>
      <w:pgMar w:top="851" w:right="851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594" w:rsidRDefault="00094594">
      <w:r>
        <w:separator/>
      </w:r>
    </w:p>
  </w:endnote>
  <w:endnote w:type="continuationSeparator" w:id="0">
    <w:p w:rsidR="00094594" w:rsidRDefault="0009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0E5" w:rsidRDefault="000C74AC" w:rsidP="000670E5">
    <w:pPr>
      <w:pStyle w:val="ac"/>
      <w:framePr w:w="11575" w:h="149" w:wrap="none" w:vAnchor="text" w:hAnchor="page" w:x="162" w:y="-1073"/>
      <w:jc w:val="center"/>
    </w:pPr>
    <w:r>
      <w:fldChar w:fldCharType="begin"/>
    </w:r>
    <w:r w:rsidR="00CD4852">
      <w:instrText xml:space="preserve"> PAGE   \* MERGEFORMAT </w:instrText>
    </w:r>
    <w:r>
      <w:fldChar w:fldCharType="separate"/>
    </w:r>
    <w:r w:rsidR="003B55D4">
      <w:rPr>
        <w:noProof/>
      </w:rPr>
      <w:t>3</w:t>
    </w:r>
    <w:r>
      <w:rPr>
        <w:noProof/>
      </w:rPr>
      <w:fldChar w:fldCharType="end"/>
    </w:r>
  </w:p>
  <w:p w:rsidR="009441A0" w:rsidRDefault="009441A0">
    <w:pPr>
      <w:pStyle w:val="a5"/>
      <w:framePr w:w="11575" w:h="149" w:wrap="none" w:vAnchor="text" w:hAnchor="page" w:x="162" w:y="-1073"/>
      <w:shd w:val="clear" w:color="auto" w:fill="auto"/>
      <w:ind w:left="66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594" w:rsidRDefault="00094594">
      <w:r>
        <w:separator/>
      </w:r>
    </w:p>
  </w:footnote>
  <w:footnote w:type="continuationSeparator" w:id="0">
    <w:p w:rsidR="00094594" w:rsidRDefault="00094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850796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7194DF3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9020809E"/>
    <w:lvl w:ilvl="0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2386476C"/>
    <w:lvl w:ilvl="0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662892BE"/>
    <w:lvl w:ilvl="0">
      <w:start w:val="2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11"/>
    <w:multiLevelType w:val="multilevel"/>
    <w:tmpl w:val="00000010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00000013"/>
    <w:multiLevelType w:val="multilevel"/>
    <w:tmpl w:val="00000012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>
    <w:nsid w:val="00000017"/>
    <w:multiLevelType w:val="multilevel"/>
    <w:tmpl w:val="00000016"/>
    <w:lvl w:ilvl="0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>
    <w:nsid w:val="0000001B"/>
    <w:multiLevelType w:val="multilevel"/>
    <w:tmpl w:val="0000001A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0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>
    <w:nsid w:val="0000001D"/>
    <w:multiLevelType w:val="multilevel"/>
    <w:tmpl w:val="0000001C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6">
    <w:nsid w:val="00000021"/>
    <w:multiLevelType w:val="multilevel"/>
    <w:tmpl w:val="0000002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7">
    <w:nsid w:val="00000023"/>
    <w:multiLevelType w:val="multilevel"/>
    <w:tmpl w:val="00000022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8">
    <w:nsid w:val="00000025"/>
    <w:multiLevelType w:val="multilevel"/>
    <w:tmpl w:val="00000024"/>
    <w:lvl w:ilvl="0">
      <w:start w:val="2"/>
      <w:numFmt w:val="decimal"/>
      <w:lvlText w:val="6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9">
    <w:nsid w:val="00000027"/>
    <w:multiLevelType w:val="multilevel"/>
    <w:tmpl w:val="00000026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0">
    <w:nsid w:val="00000029"/>
    <w:multiLevelType w:val="multilevel"/>
    <w:tmpl w:val="00000028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1">
    <w:nsid w:val="01D61720"/>
    <w:multiLevelType w:val="multilevel"/>
    <w:tmpl w:val="D1A64CDA"/>
    <w:lvl w:ilvl="0">
      <w:start w:val="2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2">
    <w:nsid w:val="0EFC1C24"/>
    <w:multiLevelType w:val="multilevel"/>
    <w:tmpl w:val="83FCEC26"/>
    <w:numStyleLink w:val="2"/>
  </w:abstractNum>
  <w:abstractNum w:abstractNumId="23">
    <w:nsid w:val="153F5274"/>
    <w:multiLevelType w:val="multilevel"/>
    <w:tmpl w:val="83FCEC26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38DD31AF"/>
    <w:multiLevelType w:val="multilevel"/>
    <w:tmpl w:val="691CB8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C205D7E"/>
    <w:multiLevelType w:val="multilevel"/>
    <w:tmpl w:val="40D48896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>
    <w:nsid w:val="3E6A1C0C"/>
    <w:multiLevelType w:val="multilevel"/>
    <w:tmpl w:val="40D48896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415467F4"/>
    <w:multiLevelType w:val="multilevel"/>
    <w:tmpl w:val="92F6849E"/>
    <w:lvl w:ilvl="0">
      <w:start w:val="1"/>
      <w:numFmt w:val="decimal"/>
      <w:lvlText w:val="4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44D1416D"/>
    <w:multiLevelType w:val="multilevel"/>
    <w:tmpl w:val="086C87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94D647B"/>
    <w:multiLevelType w:val="multilevel"/>
    <w:tmpl w:val="617640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EB94FF7"/>
    <w:multiLevelType w:val="multilevel"/>
    <w:tmpl w:val="466E37BA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1480B7F"/>
    <w:multiLevelType w:val="multilevel"/>
    <w:tmpl w:val="F364C6C6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3442F75"/>
    <w:multiLevelType w:val="multilevel"/>
    <w:tmpl w:val="D996D6E6"/>
    <w:lvl w:ilvl="0">
      <w:start w:val="2"/>
      <w:numFmt w:val="decimal"/>
      <w:lvlText w:val="4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AC5110D"/>
    <w:multiLevelType w:val="multilevel"/>
    <w:tmpl w:val="88D277D8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B495A7C"/>
    <w:multiLevelType w:val="multilevel"/>
    <w:tmpl w:val="83FCEC26"/>
    <w:styleLink w:val="1"/>
    <w:lvl w:ilvl="0">
      <w:start w:val="5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5">
    <w:nsid w:val="5D426F1D"/>
    <w:multiLevelType w:val="multilevel"/>
    <w:tmpl w:val="83FCEC26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>
    <w:nsid w:val="5D943A7E"/>
    <w:multiLevelType w:val="multilevel"/>
    <w:tmpl w:val="83FCEC26"/>
    <w:styleLink w:val="2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7">
    <w:nsid w:val="65F06386"/>
    <w:multiLevelType w:val="multilevel"/>
    <w:tmpl w:val="6C22E1F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8">
    <w:nsid w:val="69356883"/>
    <w:multiLevelType w:val="multilevel"/>
    <w:tmpl w:val="6BB44A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99B26F1"/>
    <w:multiLevelType w:val="multilevel"/>
    <w:tmpl w:val="17EC35D6"/>
    <w:lvl w:ilvl="0">
      <w:start w:val="1"/>
      <w:numFmt w:val="decimal"/>
      <w:lvlText w:val="4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A975322"/>
    <w:multiLevelType w:val="multilevel"/>
    <w:tmpl w:val="9C9EFA78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FB34BF"/>
    <w:multiLevelType w:val="multilevel"/>
    <w:tmpl w:val="40D48896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2">
    <w:nsid w:val="7F3028C9"/>
    <w:multiLevelType w:val="hybridMultilevel"/>
    <w:tmpl w:val="DF8C9FF0"/>
    <w:lvl w:ilvl="0" w:tplc="4654586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577119"/>
    <w:multiLevelType w:val="hybridMultilevel"/>
    <w:tmpl w:val="0DE0B03C"/>
    <w:lvl w:ilvl="0" w:tplc="4654586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412119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37"/>
  </w:num>
  <w:num w:numId="24">
    <w:abstractNumId w:val="29"/>
  </w:num>
  <w:num w:numId="25">
    <w:abstractNumId w:val="24"/>
  </w:num>
  <w:num w:numId="26">
    <w:abstractNumId w:val="30"/>
  </w:num>
  <w:num w:numId="27">
    <w:abstractNumId w:val="31"/>
  </w:num>
  <w:num w:numId="28">
    <w:abstractNumId w:val="33"/>
  </w:num>
  <w:num w:numId="29">
    <w:abstractNumId w:val="40"/>
  </w:num>
  <w:num w:numId="30">
    <w:abstractNumId w:val="28"/>
  </w:num>
  <w:num w:numId="31">
    <w:abstractNumId w:val="41"/>
  </w:num>
  <w:num w:numId="32">
    <w:abstractNumId w:val="27"/>
  </w:num>
  <w:num w:numId="33">
    <w:abstractNumId w:val="39"/>
  </w:num>
  <w:num w:numId="34">
    <w:abstractNumId w:val="32"/>
  </w:num>
  <w:num w:numId="35">
    <w:abstractNumId w:val="38"/>
  </w:num>
  <w:num w:numId="36">
    <w:abstractNumId w:val="35"/>
  </w:num>
  <w:num w:numId="37">
    <w:abstractNumId w:val="26"/>
  </w:num>
  <w:num w:numId="38">
    <w:abstractNumId w:val="25"/>
  </w:num>
  <w:num w:numId="39">
    <w:abstractNumId w:val="23"/>
  </w:num>
  <w:num w:numId="40">
    <w:abstractNumId w:val="22"/>
  </w:num>
  <w:num w:numId="41">
    <w:abstractNumId w:val="34"/>
  </w:num>
  <w:num w:numId="42">
    <w:abstractNumId w:val="36"/>
  </w:num>
  <w:num w:numId="43">
    <w:abstractNumId w:val="43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449"/>
    <w:rsid w:val="00055114"/>
    <w:rsid w:val="000670E5"/>
    <w:rsid w:val="00094594"/>
    <w:rsid w:val="000B674E"/>
    <w:rsid w:val="000C0A12"/>
    <w:rsid w:val="000C74AC"/>
    <w:rsid w:val="000E41DB"/>
    <w:rsid w:val="0012654A"/>
    <w:rsid w:val="00131298"/>
    <w:rsid w:val="00152D9F"/>
    <w:rsid w:val="00155278"/>
    <w:rsid w:val="001C68AA"/>
    <w:rsid w:val="001D5449"/>
    <w:rsid w:val="001F21A4"/>
    <w:rsid w:val="00236193"/>
    <w:rsid w:val="00272001"/>
    <w:rsid w:val="002805E6"/>
    <w:rsid w:val="002A4BCA"/>
    <w:rsid w:val="002D33E8"/>
    <w:rsid w:val="00302F9A"/>
    <w:rsid w:val="00313141"/>
    <w:rsid w:val="00346A33"/>
    <w:rsid w:val="00366DF7"/>
    <w:rsid w:val="00384B64"/>
    <w:rsid w:val="00391E1B"/>
    <w:rsid w:val="003949CE"/>
    <w:rsid w:val="003A683C"/>
    <w:rsid w:val="003B2059"/>
    <w:rsid w:val="003B55D4"/>
    <w:rsid w:val="003C3798"/>
    <w:rsid w:val="0042070D"/>
    <w:rsid w:val="00436229"/>
    <w:rsid w:val="004459F3"/>
    <w:rsid w:val="004509B0"/>
    <w:rsid w:val="00452C10"/>
    <w:rsid w:val="00455FE2"/>
    <w:rsid w:val="004D1F77"/>
    <w:rsid w:val="005073D1"/>
    <w:rsid w:val="005134AE"/>
    <w:rsid w:val="00513B04"/>
    <w:rsid w:val="00516367"/>
    <w:rsid w:val="005738D1"/>
    <w:rsid w:val="005A07E7"/>
    <w:rsid w:val="005A26E8"/>
    <w:rsid w:val="005D72CC"/>
    <w:rsid w:val="00601613"/>
    <w:rsid w:val="006152CF"/>
    <w:rsid w:val="00672C97"/>
    <w:rsid w:val="00697A68"/>
    <w:rsid w:val="006B3208"/>
    <w:rsid w:val="006F02F6"/>
    <w:rsid w:val="006F4573"/>
    <w:rsid w:val="00721203"/>
    <w:rsid w:val="00721869"/>
    <w:rsid w:val="00741C5C"/>
    <w:rsid w:val="00744543"/>
    <w:rsid w:val="00761C28"/>
    <w:rsid w:val="00773CD8"/>
    <w:rsid w:val="007A279D"/>
    <w:rsid w:val="007B284E"/>
    <w:rsid w:val="007B5724"/>
    <w:rsid w:val="007F3A4C"/>
    <w:rsid w:val="00803AB5"/>
    <w:rsid w:val="00821A18"/>
    <w:rsid w:val="00841248"/>
    <w:rsid w:val="0085185F"/>
    <w:rsid w:val="0086709A"/>
    <w:rsid w:val="0089101A"/>
    <w:rsid w:val="008A34A1"/>
    <w:rsid w:val="008D0388"/>
    <w:rsid w:val="008E18A0"/>
    <w:rsid w:val="00921D56"/>
    <w:rsid w:val="0093191A"/>
    <w:rsid w:val="00942672"/>
    <w:rsid w:val="009441A0"/>
    <w:rsid w:val="00957D88"/>
    <w:rsid w:val="00963FB6"/>
    <w:rsid w:val="009A4B8A"/>
    <w:rsid w:val="009C1DDC"/>
    <w:rsid w:val="009D12E8"/>
    <w:rsid w:val="009E283F"/>
    <w:rsid w:val="00A51EC0"/>
    <w:rsid w:val="00A730C5"/>
    <w:rsid w:val="00AC09EF"/>
    <w:rsid w:val="00AC1F05"/>
    <w:rsid w:val="00AD0C7B"/>
    <w:rsid w:val="00AD563E"/>
    <w:rsid w:val="00AE4657"/>
    <w:rsid w:val="00AE75E4"/>
    <w:rsid w:val="00B329E2"/>
    <w:rsid w:val="00B83F09"/>
    <w:rsid w:val="00B84454"/>
    <w:rsid w:val="00C32BC3"/>
    <w:rsid w:val="00CC12F0"/>
    <w:rsid w:val="00CD4852"/>
    <w:rsid w:val="00CF63A3"/>
    <w:rsid w:val="00D80A4E"/>
    <w:rsid w:val="00DC3ADF"/>
    <w:rsid w:val="00DC7946"/>
    <w:rsid w:val="00DD788D"/>
    <w:rsid w:val="00E04073"/>
    <w:rsid w:val="00E42838"/>
    <w:rsid w:val="00E5340B"/>
    <w:rsid w:val="00E631EA"/>
    <w:rsid w:val="00EA4368"/>
    <w:rsid w:val="00EA6C6D"/>
    <w:rsid w:val="00EB3887"/>
    <w:rsid w:val="00EB3C84"/>
    <w:rsid w:val="00EC5819"/>
    <w:rsid w:val="00EE4BBD"/>
    <w:rsid w:val="00F00840"/>
    <w:rsid w:val="00F37AE2"/>
    <w:rsid w:val="00F8305B"/>
    <w:rsid w:val="00FB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4E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80A4E"/>
    <w:rPr>
      <w:color w:val="0066CC"/>
      <w:u w:val="single"/>
    </w:rPr>
  </w:style>
  <w:style w:type="character" w:customStyle="1" w:styleId="20">
    <w:name w:val="Основной текст (2)_"/>
    <w:link w:val="21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Заголовок №2 (2)_"/>
    <w:link w:val="220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21">
    <w:name w:val="Заголовок №2 (2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a4">
    <w:name w:val="Колонтитул_"/>
    <w:link w:val="a5"/>
    <w:rsid w:val="00D80A4E"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,Полужирный"/>
    <w:uiPriority w:val="99"/>
    <w:rsid w:val="00D80A4E"/>
    <w:rPr>
      <w:rFonts w:ascii="Times New Roman" w:hAnsi="Times New Roman" w:cs="Times New Roman"/>
      <w:b/>
      <w:bCs/>
      <w:noProof/>
      <w:spacing w:val="0"/>
      <w:sz w:val="21"/>
      <w:szCs w:val="21"/>
    </w:rPr>
  </w:style>
  <w:style w:type="character" w:customStyle="1" w:styleId="23">
    <w:name w:val="Заголовок №2_"/>
    <w:link w:val="2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link w:val="3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0">
    <w:name w:val="Основной текст (3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">
    <w:name w:val="Основной текст (4)_"/>
    <w:link w:val="40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24">
    <w:name w:val="Основной текст (2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8">
    <w:name w:val="Основной текст (2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1">
    <w:name w:val="Основной текст Знак1"/>
    <w:link w:val="a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link w:val="5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0">
    <w:name w:val="Основной текст (5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">
    <w:name w:val="Основной текст (5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0">
    <w:name w:val="Основной текст (5) + Не курсив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7">
    <w:name w:val="Основной текст (2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6">
    <w:name w:val="Основной текст (2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paragraph" w:styleId="a6">
    <w:name w:val="Body Text"/>
    <w:basedOn w:val="a"/>
    <w:link w:val="11"/>
    <w:uiPriority w:val="99"/>
    <w:rsid w:val="00D80A4E"/>
    <w:pPr>
      <w:shd w:val="clear" w:color="auto" w:fill="FFFFFF"/>
      <w:spacing w:line="274" w:lineRule="exact"/>
      <w:ind w:hanging="680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7">
    <w:name w:val="Основной текст Знак"/>
    <w:uiPriority w:val="99"/>
    <w:semiHidden/>
    <w:rsid w:val="00D80A4E"/>
    <w:rPr>
      <w:rFonts w:cs="Arial Unicode MS"/>
      <w:color w:val="000000"/>
    </w:rPr>
  </w:style>
  <w:style w:type="character" w:customStyle="1" w:styleId="12">
    <w:name w:val="Заголовок №1_"/>
    <w:link w:val="110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3">
    <w:name w:val="Заголовок №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">
    <w:name w:val="Основной текст + Интервал 1 pt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100">
    <w:name w:val="Основной текст + 10"/>
    <w:aliases w:val="5 pt4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5">
    <w:name w:val="Основной текст (2) + Курсив"/>
    <w:aliases w:val="Интервал 1 pt"/>
    <w:uiPriority w:val="99"/>
    <w:rsid w:val="00D80A4E"/>
    <w:rPr>
      <w:rFonts w:ascii="Times New Roman" w:hAnsi="Times New Roman" w:cs="Times New Roman"/>
      <w:i/>
      <w:iCs/>
      <w:spacing w:val="30"/>
      <w:sz w:val="23"/>
      <w:szCs w:val="23"/>
    </w:rPr>
  </w:style>
  <w:style w:type="character" w:customStyle="1" w:styleId="39">
    <w:name w:val="Основной текст (3)9"/>
    <w:uiPriority w:val="99"/>
    <w:rsid w:val="00D80A4E"/>
    <w:rPr>
      <w:rFonts w:ascii="Times New Roman" w:hAnsi="Times New Roman" w:cs="Times New Roman"/>
      <w:noProof/>
      <w:spacing w:val="0"/>
      <w:sz w:val="23"/>
      <w:szCs w:val="23"/>
    </w:rPr>
  </w:style>
  <w:style w:type="character" w:customStyle="1" w:styleId="29">
    <w:name w:val="Основной текст (2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8">
    <w:name w:val="Основной текст (3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1">
    <w:name w:val="Основной текст (2) +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">
    <w:name w:val="Основной текст (6)_"/>
    <w:link w:val="6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0">
    <w:name w:val="Основной текст (6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2">
    <w:name w:val="Основной текст (6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50">
    <w:name w:val="Основной текст (2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30">
    <w:name w:val="Заголовок №2 (3)_"/>
    <w:link w:val="23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2">
    <w:name w:val="Заголовок №2 (3) + Не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link w:val="7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0">
    <w:name w:val="Основной текст (7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7">
    <w:name w:val="Основной текст (3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a8">
    <w:name w:val="Основной текст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(2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2">
    <w:name w:val="Основной текст (2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6">
    <w:name w:val="Основной текст (3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01">
    <w:name w:val="Основной текст + 101"/>
    <w:aliases w:val="5 pt3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33">
    <w:name w:val="Основной текст (2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">
    <w:name w:val="Основной текст (4) + 11"/>
    <w:aliases w:val="5 pt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2">
    <w:name w:val="Основной текст + Интервал 1 pt2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510">
    <w:name w:val="Основной текст (5) + Не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1">
    <w:name w:val="Основной текст (5)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41">
    <w:name w:val="Заголовок №2 (4)_"/>
    <w:link w:val="24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7">
    <w:name w:val="Основной текст (7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5">
    <w:name w:val="Основной текст (3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6">
    <w:name w:val="Основной текст (7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8">
    <w:name w:val="Основной текст (8)_"/>
    <w:link w:val="80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link w:val="90"/>
    <w:uiPriority w:val="99"/>
    <w:rsid w:val="00D80A4E"/>
    <w:rPr>
      <w:rFonts w:ascii="Arial Unicode MS" w:eastAsia="Arial Unicode MS" w:cs="Arial Unicode MS"/>
      <w:noProof/>
      <w:sz w:val="23"/>
      <w:szCs w:val="23"/>
    </w:rPr>
  </w:style>
  <w:style w:type="character" w:customStyle="1" w:styleId="222">
    <w:name w:val="Основной текст (2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5">
    <w:name w:val="Основной текст (7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4">
    <w:name w:val="Основной текст (3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4">
    <w:name w:val="Основной текст (7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a">
    <w:name w:val="Заголовок №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3">
    <w:name w:val="Основной текст (7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2">
    <w:name w:val="Основной текст (7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1">
    <w:name w:val="Основной текст (4) + 111"/>
    <w:aliases w:val="5 pt1,Полужирный1"/>
    <w:uiPriority w:val="99"/>
    <w:rsid w:val="00D80A4E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32">
    <w:name w:val="Основной текст (3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13pt">
    <w:name w:val="Основной текст (3) + 13 pt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320">
    <w:name w:val="Основной текст (3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21">
    <w:name w:val="Основной текст (3) + Полужирный2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">
    <w:name w:val="Основной текст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pt1">
    <w:name w:val="Основной текст + Интервал 1 pt1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paragraph" w:customStyle="1" w:styleId="21">
    <w:name w:val="Основной текст (2)1"/>
    <w:basedOn w:val="a"/>
    <w:link w:val="20"/>
    <w:rsid w:val="00D80A4E"/>
    <w:pPr>
      <w:shd w:val="clear" w:color="auto" w:fill="FFFFFF"/>
      <w:spacing w:line="274" w:lineRule="exact"/>
      <w:ind w:hanging="102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D80A4E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a5">
    <w:name w:val="Колонтитул"/>
    <w:basedOn w:val="a"/>
    <w:link w:val="a4"/>
    <w:rsid w:val="00D80A4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10">
    <w:name w:val="Заголовок №21"/>
    <w:basedOn w:val="a"/>
    <w:link w:val="23"/>
    <w:uiPriority w:val="99"/>
    <w:rsid w:val="00D80A4E"/>
    <w:pPr>
      <w:shd w:val="clear" w:color="auto" w:fill="FFFFFF"/>
      <w:spacing w:after="60" w:line="240" w:lineRule="atLeas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1">
    <w:name w:val="Основной текст (3)1"/>
    <w:basedOn w:val="a"/>
    <w:link w:val="3"/>
    <w:uiPriority w:val="99"/>
    <w:rsid w:val="00D80A4E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D80A4E"/>
    <w:pPr>
      <w:shd w:val="clear" w:color="auto" w:fill="FFFFFF"/>
      <w:spacing w:before="240" w:after="240" w:line="326" w:lineRule="exact"/>
      <w:ind w:hanging="96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110">
    <w:name w:val="Заголовок №11"/>
    <w:basedOn w:val="a"/>
    <w:link w:val="12"/>
    <w:rsid w:val="00D80A4E"/>
    <w:pPr>
      <w:shd w:val="clear" w:color="auto" w:fill="FFFFFF"/>
      <w:spacing w:line="274" w:lineRule="exact"/>
      <w:ind w:firstLine="680"/>
      <w:jc w:val="both"/>
      <w:outlineLvl w:val="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61">
    <w:name w:val="Основной текст (6)1"/>
    <w:basedOn w:val="a"/>
    <w:link w:val="6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231">
    <w:name w:val="Заголовок №2 (3)"/>
    <w:basedOn w:val="a"/>
    <w:link w:val="230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1">
    <w:name w:val="Основной текст (7)1"/>
    <w:basedOn w:val="a"/>
    <w:link w:val="7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42">
    <w:name w:val="Заголовок №2 (4)"/>
    <w:basedOn w:val="a"/>
    <w:link w:val="241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D80A4E"/>
    <w:pPr>
      <w:shd w:val="clear" w:color="auto" w:fill="FFFFFF"/>
      <w:spacing w:line="240" w:lineRule="atLeast"/>
    </w:pPr>
    <w:rPr>
      <w:rFonts w:cs="Times New Roman"/>
      <w:noProof/>
      <w:color w:val="auto"/>
      <w:sz w:val="23"/>
      <w:szCs w:val="23"/>
    </w:rPr>
  </w:style>
  <w:style w:type="table" w:styleId="a9">
    <w:name w:val="Table Grid"/>
    <w:basedOn w:val="a1"/>
    <w:uiPriority w:val="59"/>
    <w:rsid w:val="00DD7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Верхний колонтитул Знак"/>
    <w:link w:val="aa"/>
    <w:uiPriority w:val="99"/>
    <w:semiHidden/>
    <w:rsid w:val="00DD788D"/>
    <w:rPr>
      <w:rFonts w:cs="Arial Unicode MS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rsid w:val="00DD788D"/>
    <w:rPr>
      <w:rFonts w:cs="Arial Unicode MS"/>
      <w:color w:val="000000"/>
      <w:sz w:val="24"/>
      <w:szCs w:val="24"/>
    </w:rPr>
  </w:style>
  <w:style w:type="character" w:customStyle="1" w:styleId="MSMincho95pt-1pt">
    <w:name w:val="Колонтитул + MS Mincho;9;5 pt;Полужирный;Интервал -1 pt"/>
    <w:rsid w:val="003A683C"/>
    <w:rPr>
      <w:rFonts w:ascii="MS Mincho" w:eastAsia="MS Mincho" w:hAnsi="MS Mincho" w:cs="MS Mincho"/>
      <w:b/>
      <w:bCs/>
      <w:i w:val="0"/>
      <w:iCs w:val="0"/>
      <w:smallCaps w:val="0"/>
      <w:strike w:val="0"/>
      <w:noProof/>
      <w:spacing w:val="-20"/>
      <w:sz w:val="19"/>
      <w:szCs w:val="19"/>
    </w:rPr>
  </w:style>
  <w:style w:type="character" w:customStyle="1" w:styleId="ae">
    <w:name w:val="Основной текст_"/>
    <w:link w:val="2b"/>
    <w:rsid w:val="003A683C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15">
    <w:name w:val="Основной текст1"/>
    <w:rsid w:val="003A683C"/>
  </w:style>
  <w:style w:type="paragraph" w:customStyle="1" w:styleId="2b">
    <w:name w:val="Основной текст2"/>
    <w:basedOn w:val="a"/>
    <w:link w:val="ae"/>
    <w:rsid w:val="003A683C"/>
    <w:pPr>
      <w:shd w:val="clear" w:color="auto" w:fill="FFFFFF"/>
      <w:spacing w:before="60" w:line="283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styleId="af">
    <w:name w:val="Emphasis"/>
    <w:uiPriority w:val="20"/>
    <w:qFormat/>
    <w:rsid w:val="00436229"/>
    <w:rPr>
      <w:i/>
      <w:iCs/>
    </w:rPr>
  </w:style>
  <w:style w:type="numbering" w:customStyle="1" w:styleId="1">
    <w:name w:val="Стиль1"/>
    <w:uiPriority w:val="99"/>
    <w:rsid w:val="00803AB5"/>
    <w:pPr>
      <w:numPr>
        <w:numId w:val="41"/>
      </w:numPr>
    </w:pPr>
  </w:style>
  <w:style w:type="numbering" w:customStyle="1" w:styleId="2">
    <w:name w:val="Стиль2"/>
    <w:uiPriority w:val="99"/>
    <w:rsid w:val="00A51EC0"/>
    <w:pPr>
      <w:numPr>
        <w:numId w:val="42"/>
      </w:numPr>
    </w:pPr>
  </w:style>
  <w:style w:type="paragraph" w:customStyle="1" w:styleId="Style4">
    <w:name w:val="Style4"/>
    <w:basedOn w:val="a"/>
    <w:rsid w:val="000B674E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ascii="Times New Roman" w:eastAsia="Times New Roman" w:hAnsi="Times New Roman" w:cs="Times New Roman"/>
      <w:color w:val="auto"/>
    </w:rPr>
  </w:style>
  <w:style w:type="paragraph" w:styleId="af0">
    <w:name w:val="Normal (Web)"/>
    <w:basedOn w:val="a"/>
    <w:uiPriority w:val="99"/>
    <w:unhideWhenUsed/>
    <w:rsid w:val="00C32BC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1">
    <w:name w:val="Balloon Text"/>
    <w:basedOn w:val="a"/>
    <w:link w:val="af2"/>
    <w:uiPriority w:val="99"/>
    <w:semiHidden/>
    <w:unhideWhenUsed/>
    <w:rsid w:val="006016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601613"/>
    <w:rPr>
      <w:rFonts w:ascii="Tahoma" w:hAnsi="Tahoma" w:cs="Tahoma"/>
      <w:color w:val="000000"/>
      <w:sz w:val="16"/>
      <w:szCs w:val="16"/>
    </w:rPr>
  </w:style>
  <w:style w:type="paragraph" w:styleId="af3">
    <w:name w:val="No Spacing"/>
    <w:uiPriority w:val="1"/>
    <w:qFormat/>
    <w:rsid w:val="0089101A"/>
    <w:rPr>
      <w:rFonts w:cs="Arial Unicode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4E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80A4E"/>
    <w:rPr>
      <w:color w:val="0066CC"/>
      <w:u w:val="single"/>
    </w:rPr>
  </w:style>
  <w:style w:type="character" w:customStyle="1" w:styleId="20">
    <w:name w:val="Основной текст (2)_"/>
    <w:link w:val="21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Заголовок №2 (2)_"/>
    <w:link w:val="220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21">
    <w:name w:val="Заголовок №2 (2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a4">
    <w:name w:val="Колонтитул_"/>
    <w:link w:val="a5"/>
    <w:rsid w:val="00D80A4E"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,Полужирный"/>
    <w:uiPriority w:val="99"/>
    <w:rsid w:val="00D80A4E"/>
    <w:rPr>
      <w:rFonts w:ascii="Times New Roman" w:hAnsi="Times New Roman" w:cs="Times New Roman"/>
      <w:b/>
      <w:bCs/>
      <w:noProof/>
      <w:spacing w:val="0"/>
      <w:sz w:val="21"/>
      <w:szCs w:val="21"/>
    </w:rPr>
  </w:style>
  <w:style w:type="character" w:customStyle="1" w:styleId="23">
    <w:name w:val="Заголовок №2_"/>
    <w:link w:val="2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link w:val="3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0">
    <w:name w:val="Основной текст (3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">
    <w:name w:val="Основной текст (4)_"/>
    <w:link w:val="40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24">
    <w:name w:val="Основной текст (2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8">
    <w:name w:val="Основной текст (2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1">
    <w:name w:val="Основной текст Знак1"/>
    <w:link w:val="a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link w:val="5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0">
    <w:name w:val="Основной текст (5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">
    <w:name w:val="Основной текст (5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0">
    <w:name w:val="Основной текст (5) + Не курсив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7">
    <w:name w:val="Основной текст (2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6">
    <w:name w:val="Основной текст (2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paragraph" w:styleId="a6">
    <w:name w:val="Body Text"/>
    <w:basedOn w:val="a"/>
    <w:link w:val="11"/>
    <w:uiPriority w:val="99"/>
    <w:rsid w:val="00D80A4E"/>
    <w:pPr>
      <w:shd w:val="clear" w:color="auto" w:fill="FFFFFF"/>
      <w:spacing w:line="274" w:lineRule="exact"/>
      <w:ind w:hanging="680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7">
    <w:name w:val="Основной текст Знак"/>
    <w:uiPriority w:val="99"/>
    <w:semiHidden/>
    <w:rsid w:val="00D80A4E"/>
    <w:rPr>
      <w:rFonts w:cs="Arial Unicode MS"/>
      <w:color w:val="000000"/>
    </w:rPr>
  </w:style>
  <w:style w:type="character" w:customStyle="1" w:styleId="12">
    <w:name w:val="Заголовок №1_"/>
    <w:link w:val="110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3">
    <w:name w:val="Заголовок №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">
    <w:name w:val="Основной текст + Интервал 1 pt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100">
    <w:name w:val="Основной текст + 10"/>
    <w:aliases w:val="5 pt4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5">
    <w:name w:val="Основной текст (2) + Курсив"/>
    <w:aliases w:val="Интервал 1 pt"/>
    <w:uiPriority w:val="99"/>
    <w:rsid w:val="00D80A4E"/>
    <w:rPr>
      <w:rFonts w:ascii="Times New Roman" w:hAnsi="Times New Roman" w:cs="Times New Roman"/>
      <w:i/>
      <w:iCs/>
      <w:spacing w:val="30"/>
      <w:sz w:val="23"/>
      <w:szCs w:val="23"/>
    </w:rPr>
  </w:style>
  <w:style w:type="character" w:customStyle="1" w:styleId="39">
    <w:name w:val="Основной текст (3)9"/>
    <w:uiPriority w:val="99"/>
    <w:rsid w:val="00D80A4E"/>
    <w:rPr>
      <w:rFonts w:ascii="Times New Roman" w:hAnsi="Times New Roman" w:cs="Times New Roman"/>
      <w:noProof/>
      <w:spacing w:val="0"/>
      <w:sz w:val="23"/>
      <w:szCs w:val="23"/>
    </w:rPr>
  </w:style>
  <w:style w:type="character" w:customStyle="1" w:styleId="29">
    <w:name w:val="Основной текст (2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8">
    <w:name w:val="Основной текст (3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1">
    <w:name w:val="Основной текст (2) +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">
    <w:name w:val="Основной текст (6)_"/>
    <w:link w:val="6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0">
    <w:name w:val="Основной текст (6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2">
    <w:name w:val="Основной текст (6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50">
    <w:name w:val="Основной текст (2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30">
    <w:name w:val="Заголовок №2 (3)_"/>
    <w:link w:val="23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2">
    <w:name w:val="Заголовок №2 (3) + Не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link w:val="7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0">
    <w:name w:val="Основной текст (7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7">
    <w:name w:val="Основной текст (3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a8">
    <w:name w:val="Основной текст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(2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2">
    <w:name w:val="Основной текст (2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6">
    <w:name w:val="Основной текст (3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01">
    <w:name w:val="Основной текст + 101"/>
    <w:aliases w:val="5 pt3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33">
    <w:name w:val="Основной текст (2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">
    <w:name w:val="Основной текст (4) + 11"/>
    <w:aliases w:val="5 pt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2">
    <w:name w:val="Основной текст + Интервал 1 pt2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510">
    <w:name w:val="Основной текст (5) + Не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1">
    <w:name w:val="Основной текст (5)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41">
    <w:name w:val="Заголовок №2 (4)_"/>
    <w:link w:val="24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7">
    <w:name w:val="Основной текст (7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5">
    <w:name w:val="Основной текст (3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6">
    <w:name w:val="Основной текст (7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8">
    <w:name w:val="Основной текст (8)_"/>
    <w:link w:val="80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link w:val="90"/>
    <w:uiPriority w:val="99"/>
    <w:rsid w:val="00D80A4E"/>
    <w:rPr>
      <w:rFonts w:ascii="Arial Unicode MS" w:eastAsia="Arial Unicode MS" w:cs="Arial Unicode MS"/>
      <w:noProof/>
      <w:sz w:val="23"/>
      <w:szCs w:val="23"/>
    </w:rPr>
  </w:style>
  <w:style w:type="character" w:customStyle="1" w:styleId="222">
    <w:name w:val="Основной текст (2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5">
    <w:name w:val="Основной текст (7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4">
    <w:name w:val="Основной текст (3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4">
    <w:name w:val="Основной текст (7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a">
    <w:name w:val="Заголовок №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3">
    <w:name w:val="Основной текст (7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2">
    <w:name w:val="Основной текст (7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1">
    <w:name w:val="Основной текст (4) + 111"/>
    <w:aliases w:val="5 pt1,Полужирный1"/>
    <w:uiPriority w:val="99"/>
    <w:rsid w:val="00D80A4E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32">
    <w:name w:val="Основной текст (3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13pt">
    <w:name w:val="Основной текст (3) + 13 pt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320">
    <w:name w:val="Основной текст (3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21">
    <w:name w:val="Основной текст (3) + Полужирный2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">
    <w:name w:val="Основной текст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pt1">
    <w:name w:val="Основной текст + Интервал 1 pt1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paragraph" w:customStyle="1" w:styleId="21">
    <w:name w:val="Основной текст (2)1"/>
    <w:basedOn w:val="a"/>
    <w:link w:val="20"/>
    <w:rsid w:val="00D80A4E"/>
    <w:pPr>
      <w:shd w:val="clear" w:color="auto" w:fill="FFFFFF"/>
      <w:spacing w:line="274" w:lineRule="exact"/>
      <w:ind w:hanging="102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D80A4E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a5">
    <w:name w:val="Колонтитул"/>
    <w:basedOn w:val="a"/>
    <w:link w:val="a4"/>
    <w:rsid w:val="00D80A4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10">
    <w:name w:val="Заголовок №21"/>
    <w:basedOn w:val="a"/>
    <w:link w:val="23"/>
    <w:uiPriority w:val="99"/>
    <w:rsid w:val="00D80A4E"/>
    <w:pPr>
      <w:shd w:val="clear" w:color="auto" w:fill="FFFFFF"/>
      <w:spacing w:after="60" w:line="240" w:lineRule="atLeas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1">
    <w:name w:val="Основной текст (3)1"/>
    <w:basedOn w:val="a"/>
    <w:link w:val="3"/>
    <w:uiPriority w:val="99"/>
    <w:rsid w:val="00D80A4E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D80A4E"/>
    <w:pPr>
      <w:shd w:val="clear" w:color="auto" w:fill="FFFFFF"/>
      <w:spacing w:before="240" w:after="240" w:line="326" w:lineRule="exact"/>
      <w:ind w:hanging="96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110">
    <w:name w:val="Заголовок №11"/>
    <w:basedOn w:val="a"/>
    <w:link w:val="12"/>
    <w:rsid w:val="00D80A4E"/>
    <w:pPr>
      <w:shd w:val="clear" w:color="auto" w:fill="FFFFFF"/>
      <w:spacing w:line="274" w:lineRule="exact"/>
      <w:ind w:firstLine="680"/>
      <w:jc w:val="both"/>
      <w:outlineLvl w:val="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61">
    <w:name w:val="Основной текст (6)1"/>
    <w:basedOn w:val="a"/>
    <w:link w:val="6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231">
    <w:name w:val="Заголовок №2 (3)"/>
    <w:basedOn w:val="a"/>
    <w:link w:val="230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1">
    <w:name w:val="Основной текст (7)1"/>
    <w:basedOn w:val="a"/>
    <w:link w:val="7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42">
    <w:name w:val="Заголовок №2 (4)"/>
    <w:basedOn w:val="a"/>
    <w:link w:val="241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D80A4E"/>
    <w:pPr>
      <w:shd w:val="clear" w:color="auto" w:fill="FFFFFF"/>
      <w:spacing w:line="240" w:lineRule="atLeast"/>
    </w:pPr>
    <w:rPr>
      <w:rFonts w:cs="Times New Roman"/>
      <w:noProof/>
      <w:color w:val="auto"/>
      <w:sz w:val="23"/>
      <w:szCs w:val="23"/>
    </w:rPr>
  </w:style>
  <w:style w:type="table" w:styleId="a9">
    <w:name w:val="Table Grid"/>
    <w:basedOn w:val="a1"/>
    <w:uiPriority w:val="59"/>
    <w:rsid w:val="00DD7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Верхний колонтитул Знак"/>
    <w:link w:val="aa"/>
    <w:uiPriority w:val="99"/>
    <w:semiHidden/>
    <w:rsid w:val="00DD788D"/>
    <w:rPr>
      <w:rFonts w:cs="Arial Unicode MS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rsid w:val="00DD788D"/>
    <w:rPr>
      <w:rFonts w:cs="Arial Unicode MS"/>
      <w:color w:val="000000"/>
      <w:sz w:val="24"/>
      <w:szCs w:val="24"/>
    </w:rPr>
  </w:style>
  <w:style w:type="character" w:customStyle="1" w:styleId="MSMincho95pt-1pt">
    <w:name w:val="Колонтитул + MS Mincho;9;5 pt;Полужирный;Интервал -1 pt"/>
    <w:rsid w:val="003A683C"/>
    <w:rPr>
      <w:rFonts w:ascii="MS Mincho" w:eastAsia="MS Mincho" w:hAnsi="MS Mincho" w:cs="MS Mincho"/>
      <w:b/>
      <w:bCs/>
      <w:i w:val="0"/>
      <w:iCs w:val="0"/>
      <w:smallCaps w:val="0"/>
      <w:strike w:val="0"/>
      <w:noProof/>
      <w:spacing w:val="-20"/>
      <w:sz w:val="19"/>
      <w:szCs w:val="19"/>
    </w:rPr>
  </w:style>
  <w:style w:type="character" w:customStyle="1" w:styleId="ae">
    <w:name w:val="Основной текст_"/>
    <w:link w:val="2b"/>
    <w:rsid w:val="003A683C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15">
    <w:name w:val="Основной текст1"/>
    <w:rsid w:val="003A683C"/>
  </w:style>
  <w:style w:type="paragraph" w:customStyle="1" w:styleId="2b">
    <w:name w:val="Основной текст2"/>
    <w:basedOn w:val="a"/>
    <w:link w:val="ae"/>
    <w:rsid w:val="003A683C"/>
    <w:pPr>
      <w:shd w:val="clear" w:color="auto" w:fill="FFFFFF"/>
      <w:spacing w:before="60" w:line="283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styleId="af">
    <w:name w:val="Emphasis"/>
    <w:uiPriority w:val="20"/>
    <w:qFormat/>
    <w:rsid w:val="00436229"/>
    <w:rPr>
      <w:i/>
      <w:iCs/>
    </w:rPr>
  </w:style>
  <w:style w:type="numbering" w:customStyle="1" w:styleId="1">
    <w:name w:val="Стиль1"/>
    <w:uiPriority w:val="99"/>
    <w:rsid w:val="00803AB5"/>
    <w:pPr>
      <w:numPr>
        <w:numId w:val="41"/>
      </w:numPr>
    </w:pPr>
  </w:style>
  <w:style w:type="numbering" w:customStyle="1" w:styleId="2">
    <w:name w:val="Стиль2"/>
    <w:uiPriority w:val="99"/>
    <w:rsid w:val="00A51EC0"/>
    <w:pPr>
      <w:numPr>
        <w:numId w:val="42"/>
      </w:numPr>
    </w:pPr>
  </w:style>
  <w:style w:type="paragraph" w:customStyle="1" w:styleId="Style4">
    <w:name w:val="Style4"/>
    <w:basedOn w:val="a"/>
    <w:rsid w:val="000B674E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ascii="Times New Roman" w:eastAsia="Times New Roman" w:hAnsi="Times New Roman" w:cs="Times New Roman"/>
      <w:color w:val="auto"/>
    </w:rPr>
  </w:style>
  <w:style w:type="paragraph" w:styleId="af0">
    <w:name w:val="Normal (Web)"/>
    <w:basedOn w:val="a"/>
    <w:uiPriority w:val="99"/>
    <w:unhideWhenUsed/>
    <w:rsid w:val="00C32BC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1">
    <w:name w:val="Balloon Text"/>
    <w:basedOn w:val="a"/>
    <w:link w:val="af2"/>
    <w:uiPriority w:val="99"/>
    <w:semiHidden/>
    <w:unhideWhenUsed/>
    <w:rsid w:val="006016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601613"/>
    <w:rPr>
      <w:rFonts w:ascii="Tahoma" w:hAnsi="Tahoma" w:cs="Tahoma"/>
      <w:color w:val="000000"/>
      <w:sz w:val="16"/>
      <w:szCs w:val="16"/>
    </w:rPr>
  </w:style>
  <w:style w:type="paragraph" w:styleId="af3">
    <w:name w:val="No Spacing"/>
    <w:uiPriority w:val="1"/>
    <w:qFormat/>
    <w:rsid w:val="0089101A"/>
    <w:rPr>
      <w:rFonts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93;&#1090;&#1077;&#1088;&#1077;&#1074;&#1086;\Desktop\&#1051;&#1053;&#1040;%20&#1087;&#1086;%20&#1042;&#1056;-2021\&#1076;&#1083;&#1103;%20&#1089;&#1072;&#1081;&#1090;&#1072;\&#1055;&#1056;&#1040;&#1042;&#1048;&#1051;&#1040;%20&#1087;&#1086;&#1083;&#1100;&#1079;&#1086;&#1074;&#1072;&#1085;&#1080;&#1103;%20&#1089;&#1086;&#1090;&#1086;&#1074;&#1099;&#1084;&#1080;%20&#1090;&#1077;&#1083;&#1077;&#1092;&#1086;&#1085;&#1072;&#1084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0AC02-CC9E-4BE6-9F89-DFE2BBABC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ПРАВИЛА пользования сотовыми телефонами</Template>
  <TotalTime>1</TotalTime>
  <Pages>1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Бехтерево</dc:creator>
  <cp:lastModifiedBy>Пользователь</cp:lastModifiedBy>
  <cp:revision>6</cp:revision>
  <cp:lastPrinted>2021-12-23T12:13:00Z</cp:lastPrinted>
  <dcterms:created xsi:type="dcterms:W3CDTF">2021-12-23T11:23:00Z</dcterms:created>
  <dcterms:modified xsi:type="dcterms:W3CDTF">2021-12-23T12:30:00Z</dcterms:modified>
</cp:coreProperties>
</file>